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1F7" w:rsidRDefault="00DC31F7">
      <w:pPr>
        <w:rPr>
          <w:noProof/>
        </w:rPr>
      </w:pPr>
      <w:r w:rsidRPr="00DC31F7">
        <w:rPr>
          <w:noProof/>
        </w:rPr>
        <w:drawing>
          <wp:inline distT="0" distB="0" distL="0" distR="0">
            <wp:extent cx="5943600" cy="769322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CF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F7" w:rsidRDefault="00DC31F7"/>
    <w:p w:rsidR="00DC31F7" w:rsidRDefault="00DC31F7">
      <w:r w:rsidRPr="00DC31F7">
        <w:rPr>
          <w:noProof/>
        </w:rPr>
        <w:lastRenderedPageBreak/>
        <w:drawing>
          <wp:inline distT="0" distB="0" distL="0" distR="0">
            <wp:extent cx="5943600" cy="769322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F7"/>
    <w:rsid w:val="000C411B"/>
    <w:rsid w:val="004029AC"/>
    <w:rsid w:val="006F04DB"/>
    <w:rsid w:val="006F1941"/>
    <w:rsid w:val="007F4ECF"/>
    <w:rsid w:val="00DC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5D6DC4-ED31-4A05-A2DD-9E8466D39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11CD8476</Template>
  <TotalTime>25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Nanette R</dc:creator>
  <cp:keywords/>
  <dc:description/>
  <cp:lastModifiedBy>Carpenter, Nanette R</cp:lastModifiedBy>
  <cp:revision>1</cp:revision>
  <dcterms:created xsi:type="dcterms:W3CDTF">2017-05-10T16:36:00Z</dcterms:created>
  <dcterms:modified xsi:type="dcterms:W3CDTF">2017-05-10T17:01:00Z</dcterms:modified>
</cp:coreProperties>
</file>